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928A8" w14:textId="77777777" w:rsidR="00133FF8" w:rsidRDefault="00133FF8" w:rsidP="005C5951">
      <w:pPr>
        <w:spacing w:line="240" w:lineRule="auto"/>
        <w:jc w:val="center"/>
        <w:rPr>
          <w:rFonts w:ascii="Arial" w:hAnsi="Arial" w:cs="Arial"/>
          <w:color w:val="44697D"/>
          <w:sz w:val="30"/>
          <w:szCs w:val="30"/>
        </w:rPr>
      </w:pPr>
    </w:p>
    <w:p w14:paraId="089F3188" w14:textId="77777777" w:rsidR="0005531E" w:rsidRDefault="0005531E" w:rsidP="008D4D35">
      <w:pPr>
        <w:spacing w:before="480" w:after="0" w:line="240" w:lineRule="auto"/>
        <w:jc w:val="center"/>
        <w:rPr>
          <w:rFonts w:ascii="Arial" w:hAnsi="Arial" w:cs="Arial"/>
          <w:color w:val="566A6D"/>
          <w:sz w:val="40"/>
          <w:szCs w:val="40"/>
        </w:rPr>
      </w:pPr>
    </w:p>
    <w:p w14:paraId="12898D13" w14:textId="3DD75330" w:rsidR="00BF653E" w:rsidRDefault="00133FF8" w:rsidP="005B1CA1">
      <w:pPr>
        <w:spacing w:before="240" w:after="0" w:line="240" w:lineRule="auto"/>
        <w:jc w:val="center"/>
        <w:rPr>
          <w:rFonts w:ascii="Arial" w:hAnsi="Arial" w:cs="Arial"/>
          <w:color w:val="566A6D"/>
          <w:sz w:val="40"/>
          <w:szCs w:val="40"/>
        </w:rPr>
      </w:pPr>
      <w:r w:rsidRPr="00133FF8">
        <w:rPr>
          <w:rFonts w:ascii="Arial" w:hAnsi="Arial" w:cs="Arial"/>
          <w:color w:val="566A6D"/>
          <w:sz w:val="40"/>
          <w:szCs w:val="40"/>
        </w:rPr>
        <w:t>APPLICATION FORM</w:t>
      </w:r>
    </w:p>
    <w:p w14:paraId="65CCB86E" w14:textId="77777777" w:rsidR="008D4D35" w:rsidRPr="00C70F17" w:rsidRDefault="008D4D35" w:rsidP="008D4D35">
      <w:pPr>
        <w:spacing w:before="120" w:after="120" w:line="240" w:lineRule="auto"/>
        <w:rPr>
          <w:rFonts w:ascii="Arial" w:hAnsi="Arial" w:cs="Arial"/>
          <w:b/>
          <w:color w:val="566A6D"/>
          <w:sz w:val="24"/>
          <w:szCs w:val="24"/>
        </w:rPr>
      </w:pPr>
      <w:r w:rsidRPr="00C70F17">
        <w:rPr>
          <w:rFonts w:ascii="Arial" w:hAnsi="Arial" w:cs="Arial"/>
          <w:b/>
          <w:color w:val="566A6D"/>
          <w:sz w:val="24"/>
          <w:szCs w:val="24"/>
        </w:rPr>
        <w:t>Eligibility criteria</w:t>
      </w:r>
      <w:bookmarkStart w:id="0" w:name="_GoBack"/>
      <w:bookmarkEnd w:id="0"/>
    </w:p>
    <w:p w14:paraId="2DBD2CD4" w14:textId="77777777" w:rsidR="008D4D35" w:rsidRPr="005B1CA1" w:rsidRDefault="008D4D35" w:rsidP="008D4D35">
      <w:pPr>
        <w:spacing w:after="0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Applicants must:</w:t>
      </w:r>
    </w:p>
    <w:p w14:paraId="4D6D960F" w14:textId="4236DE4E" w:rsidR="008D4D35" w:rsidRPr="005B1CA1" w:rsidRDefault="008D4D35" w:rsidP="008D4D35">
      <w:pPr>
        <w:pStyle w:val="ListParagraph"/>
        <w:numPr>
          <w:ilvl w:val="0"/>
          <w:numId w:val="2"/>
        </w:numPr>
        <w:spacing w:after="0" w:line="240" w:lineRule="auto"/>
        <w:ind w:left="265" w:hanging="265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 xml:space="preserve">be at least 16 years of age and </w:t>
      </w:r>
      <w:r w:rsidR="00BF32BC">
        <w:rPr>
          <w:rFonts w:ascii="Arial" w:eastAsia="Times New Roman" w:hAnsi="Arial" w:cs="Arial"/>
          <w:color w:val="444444"/>
          <w:sz w:val="20"/>
          <w:szCs w:val="20"/>
          <w:lang w:eastAsia="en-AU"/>
        </w:rPr>
        <w:t xml:space="preserve">be completing or have </w:t>
      </w: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completed Year 12;</w:t>
      </w:r>
    </w:p>
    <w:p w14:paraId="00229D83" w14:textId="77777777" w:rsidR="008D4D35" w:rsidRPr="005B1CA1" w:rsidRDefault="008D4D35" w:rsidP="008D4D35">
      <w:pPr>
        <w:pStyle w:val="ListParagraph"/>
        <w:numPr>
          <w:ilvl w:val="0"/>
          <w:numId w:val="2"/>
        </w:numPr>
        <w:spacing w:after="0" w:line="240" w:lineRule="auto"/>
        <w:ind w:left="265" w:hanging="265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be willing to live and work in a regional town;</w:t>
      </w:r>
    </w:p>
    <w:p w14:paraId="4B0158D2" w14:textId="77777777" w:rsidR="008D4D35" w:rsidRPr="005B1CA1" w:rsidRDefault="008D4D35" w:rsidP="008D4D35">
      <w:pPr>
        <w:pStyle w:val="ListParagraph"/>
        <w:numPr>
          <w:ilvl w:val="0"/>
          <w:numId w:val="2"/>
        </w:numPr>
        <w:spacing w:after="150" w:line="240" w:lineRule="auto"/>
        <w:ind w:left="265" w:hanging="265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have pre-existing knowledge of agricultural machinery application for agronomy;</w:t>
      </w:r>
    </w:p>
    <w:p w14:paraId="0DB94CE8" w14:textId="77777777" w:rsidR="008D4D35" w:rsidRPr="005B1CA1" w:rsidRDefault="008D4D35" w:rsidP="008D4D35">
      <w:pPr>
        <w:pStyle w:val="ListParagraph"/>
        <w:numPr>
          <w:ilvl w:val="0"/>
          <w:numId w:val="2"/>
        </w:numPr>
        <w:spacing w:after="150" w:line="240" w:lineRule="auto"/>
        <w:ind w:left="265" w:hanging="265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demonstrate aptitude or interest in technology and/or data management;</w:t>
      </w:r>
    </w:p>
    <w:p w14:paraId="18C80F44" w14:textId="77777777" w:rsidR="008D4D35" w:rsidRPr="005B1CA1" w:rsidRDefault="008D4D35" w:rsidP="008D4D35">
      <w:pPr>
        <w:pStyle w:val="ListParagraph"/>
        <w:numPr>
          <w:ilvl w:val="0"/>
          <w:numId w:val="2"/>
        </w:numPr>
        <w:spacing w:after="150" w:line="240" w:lineRule="auto"/>
        <w:ind w:left="265" w:hanging="265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have a ‘can do’ attitude; and</w:t>
      </w:r>
    </w:p>
    <w:p w14:paraId="1140504C" w14:textId="0B2B11A8" w:rsidR="008D4D35" w:rsidRPr="005B1CA1" w:rsidRDefault="008D4D35" w:rsidP="008D4D35">
      <w:pPr>
        <w:pStyle w:val="ListParagraph"/>
        <w:numPr>
          <w:ilvl w:val="0"/>
          <w:numId w:val="2"/>
        </w:numPr>
        <w:spacing w:after="0" w:line="240" w:lineRule="auto"/>
        <w:ind w:left="265" w:hanging="265"/>
        <w:rPr>
          <w:rFonts w:ascii="Arial" w:eastAsia="Times New Roman" w:hAnsi="Arial" w:cs="Arial"/>
          <w:color w:val="444444"/>
          <w:sz w:val="20"/>
          <w:szCs w:val="20"/>
          <w:lang w:eastAsia="en-AU"/>
        </w:rPr>
      </w:pPr>
      <w:proofErr w:type="gramStart"/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complete</w:t>
      </w:r>
      <w:proofErr w:type="gramEnd"/>
      <w:r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 xml:space="preserve"> this </w:t>
      </w:r>
      <w:r w:rsidRPr="005B1CA1">
        <w:rPr>
          <w:rFonts w:ascii="Arial" w:eastAsia="Times New Roman" w:hAnsi="Arial" w:cs="Arial"/>
          <w:b/>
          <w:bCs/>
          <w:color w:val="444444"/>
          <w:sz w:val="20"/>
          <w:szCs w:val="20"/>
          <w:lang w:eastAsia="en-AU"/>
        </w:rPr>
        <w:t>application form</w:t>
      </w:r>
      <w:r w:rsidR="00C92E13"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 xml:space="preserve"> and </w:t>
      </w:r>
      <w:r w:rsid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>send</w:t>
      </w:r>
      <w:r w:rsidR="00C92E13" w:rsidRPr="005B1CA1">
        <w:rPr>
          <w:rFonts w:ascii="Arial" w:eastAsia="Times New Roman" w:hAnsi="Arial" w:cs="Arial"/>
          <w:color w:val="444444"/>
          <w:sz w:val="20"/>
          <w:szCs w:val="20"/>
          <w:lang w:eastAsia="en-AU"/>
        </w:rPr>
        <w:t xml:space="preserve"> it to </w:t>
      </w:r>
      <w:hyperlink r:id="rId11" w:history="1">
        <w:r w:rsidR="00C92E13" w:rsidRPr="005B1CA1">
          <w:rPr>
            <w:rStyle w:val="Hyperlink"/>
            <w:rFonts w:ascii="Arial" w:eastAsia="Times New Roman" w:hAnsi="Arial" w:cs="Arial"/>
            <w:color w:val="566A6D"/>
            <w:sz w:val="20"/>
            <w:szCs w:val="20"/>
            <w:lang w:eastAsia="en-AU"/>
          </w:rPr>
          <w:t>muresk@dtwd.wa.gov.au</w:t>
        </w:r>
      </w:hyperlink>
      <w:r w:rsidR="002F2B29">
        <w:rPr>
          <w:rFonts w:ascii="Arial" w:eastAsia="Times New Roman" w:hAnsi="Arial" w:cs="Arial"/>
          <w:color w:val="444444"/>
          <w:sz w:val="20"/>
          <w:szCs w:val="20"/>
          <w:lang w:eastAsia="en-AU"/>
        </w:rPr>
        <w:t xml:space="preserve">. </w:t>
      </w:r>
    </w:p>
    <w:p w14:paraId="41F5D5CA" w14:textId="77777777" w:rsidR="00BF653E" w:rsidRPr="00C70F17" w:rsidRDefault="00160244" w:rsidP="008D4D35">
      <w:pPr>
        <w:spacing w:after="120" w:line="240" w:lineRule="auto"/>
        <w:rPr>
          <w:rFonts w:ascii="Arial" w:hAnsi="Arial" w:cs="Arial"/>
          <w:b/>
          <w:color w:val="566A6D"/>
          <w:sz w:val="24"/>
          <w:szCs w:val="24"/>
        </w:rPr>
      </w:pPr>
      <w:r w:rsidRPr="00C70F17">
        <w:rPr>
          <w:rFonts w:ascii="Arial" w:hAnsi="Arial" w:cs="Arial"/>
          <w:b/>
          <w:color w:val="566A6D"/>
        </w:rPr>
        <w:br/>
      </w:r>
      <w:r w:rsidRPr="00C70F17">
        <w:rPr>
          <w:rFonts w:ascii="Arial" w:hAnsi="Arial" w:cs="Arial"/>
          <w:b/>
          <w:color w:val="566A6D"/>
          <w:sz w:val="24"/>
          <w:szCs w:val="24"/>
        </w:rPr>
        <w:t xml:space="preserve">Section 1: Personal details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1"/>
        <w:gridCol w:w="870"/>
        <w:gridCol w:w="728"/>
        <w:gridCol w:w="1672"/>
        <w:gridCol w:w="844"/>
        <w:gridCol w:w="990"/>
        <w:gridCol w:w="1195"/>
        <w:gridCol w:w="1190"/>
      </w:tblGrid>
      <w:tr w:rsidR="005B123F" w:rsidRPr="00C70F17" w14:paraId="305269E7" w14:textId="77777777" w:rsidTr="00B448A4">
        <w:tc>
          <w:tcPr>
            <w:tcW w:w="1691" w:type="dxa"/>
          </w:tcPr>
          <w:p w14:paraId="3D9235C9" w14:textId="6DB9E426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Title:</w:t>
            </w:r>
          </w:p>
        </w:tc>
        <w:tc>
          <w:tcPr>
            <w:tcW w:w="1598" w:type="dxa"/>
            <w:gridSpan w:val="2"/>
          </w:tcPr>
          <w:p w14:paraId="3CCCCB44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  <w:tc>
          <w:tcPr>
            <w:tcW w:w="1672" w:type="dxa"/>
          </w:tcPr>
          <w:p w14:paraId="179EBA09" w14:textId="6DCCE718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First name:</w:t>
            </w:r>
          </w:p>
        </w:tc>
        <w:tc>
          <w:tcPr>
            <w:tcW w:w="4219" w:type="dxa"/>
            <w:gridSpan w:val="4"/>
          </w:tcPr>
          <w:p w14:paraId="2D2645D9" w14:textId="11DBEAD6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5B123F" w:rsidRPr="00C70F17" w14:paraId="6F57809E" w14:textId="77777777" w:rsidTr="00B448A4">
        <w:tc>
          <w:tcPr>
            <w:tcW w:w="1691" w:type="dxa"/>
          </w:tcPr>
          <w:p w14:paraId="7C9CB7B2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Surname:</w:t>
            </w:r>
          </w:p>
        </w:tc>
        <w:tc>
          <w:tcPr>
            <w:tcW w:w="7489" w:type="dxa"/>
            <w:gridSpan w:val="7"/>
          </w:tcPr>
          <w:p w14:paraId="23402851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175137" w:rsidRPr="00C70F17" w14:paraId="1D90895C" w14:textId="77777777" w:rsidTr="00B448A4">
        <w:trPr>
          <w:trHeight w:val="487"/>
        </w:trPr>
        <w:tc>
          <w:tcPr>
            <w:tcW w:w="1691" w:type="dxa"/>
          </w:tcPr>
          <w:p w14:paraId="0AEE1B66" w14:textId="78111229" w:rsidR="00175137" w:rsidRPr="00C70F17" w:rsidRDefault="00175137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Date of birth:</w:t>
            </w:r>
          </w:p>
        </w:tc>
        <w:tc>
          <w:tcPr>
            <w:tcW w:w="1598" w:type="dxa"/>
            <w:gridSpan w:val="2"/>
          </w:tcPr>
          <w:p w14:paraId="03164316" w14:textId="0333AFE5" w:rsidR="00175137" w:rsidRPr="00C70F17" w:rsidRDefault="00175137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 xml:space="preserve">      /      /</w:t>
            </w:r>
          </w:p>
        </w:tc>
        <w:tc>
          <w:tcPr>
            <w:tcW w:w="3506" w:type="dxa"/>
            <w:gridSpan w:val="3"/>
          </w:tcPr>
          <w:p w14:paraId="081853A0" w14:textId="564B02C8" w:rsidR="00175137" w:rsidRPr="00C70F17" w:rsidRDefault="00175137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Are you 16</w:t>
            </w:r>
            <w:r>
              <w:rPr>
                <w:rFonts w:ascii="Arial" w:hAnsi="Arial" w:cs="Arial"/>
                <w:color w:val="566A6D"/>
              </w:rPr>
              <w:t>–</w:t>
            </w:r>
            <w:r w:rsidRPr="00C70F17">
              <w:rPr>
                <w:rFonts w:ascii="Arial" w:hAnsi="Arial" w:cs="Arial"/>
                <w:color w:val="566A6D"/>
              </w:rPr>
              <w:t>18 years of age?</w:t>
            </w:r>
          </w:p>
        </w:tc>
        <w:tc>
          <w:tcPr>
            <w:tcW w:w="1195" w:type="dxa"/>
          </w:tcPr>
          <w:p w14:paraId="0F920650" w14:textId="33550AA8" w:rsidR="00175137" w:rsidRPr="00C70F17" w:rsidRDefault="00C24661" w:rsidP="00175137">
            <w:pPr>
              <w:spacing w:line="240" w:lineRule="auto"/>
              <w:rPr>
                <w:rFonts w:ascii="Arial" w:hAnsi="Arial" w:cs="Arial"/>
                <w:color w:val="566A6D"/>
              </w:rPr>
            </w:pPr>
            <w:sdt>
              <w:sdtPr>
                <w:rPr>
                  <w:rFonts w:ascii="Arial" w:hAnsi="Arial" w:cs="Arial"/>
                  <w:color w:val="566A6D"/>
                  <w:sz w:val="28"/>
                  <w:szCs w:val="28"/>
                </w:rPr>
                <w:alias w:val="16-18 years old"/>
                <w:tag w:val="16-18 years old"/>
                <w:id w:val="170227428"/>
                <w15:color w:val="566A6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137">
                  <w:rPr>
                    <w:rFonts w:ascii="MS Gothic" w:eastAsia="MS Gothic" w:hAnsi="MS Gothic" w:cs="Arial" w:hint="eastAsia"/>
                    <w:color w:val="566A6D"/>
                    <w:sz w:val="28"/>
                    <w:szCs w:val="28"/>
                  </w:rPr>
                  <w:t>☐</w:t>
                </w:r>
              </w:sdtContent>
            </w:sdt>
            <w:r w:rsidR="00175137">
              <w:rPr>
                <w:rFonts w:ascii="Arial" w:hAnsi="Arial" w:cs="Arial"/>
                <w:color w:val="566A6D"/>
              </w:rPr>
              <w:t xml:space="preserve">  Yes*</w:t>
            </w:r>
          </w:p>
        </w:tc>
        <w:tc>
          <w:tcPr>
            <w:tcW w:w="1190" w:type="dxa"/>
          </w:tcPr>
          <w:p w14:paraId="6B9DBE0A" w14:textId="66ACA8A8" w:rsidR="00175137" w:rsidRPr="00C70F17" w:rsidRDefault="00C24661" w:rsidP="00A24C26">
            <w:pPr>
              <w:spacing w:line="240" w:lineRule="auto"/>
              <w:jc w:val="center"/>
              <w:rPr>
                <w:rFonts w:ascii="Arial" w:hAnsi="Arial" w:cs="Arial"/>
                <w:color w:val="566A6D"/>
              </w:rPr>
            </w:pPr>
            <w:sdt>
              <w:sdtPr>
                <w:rPr>
                  <w:rFonts w:ascii="Arial" w:hAnsi="Arial" w:cs="Arial"/>
                  <w:color w:val="566A6D"/>
                  <w:sz w:val="28"/>
                  <w:szCs w:val="28"/>
                </w:rPr>
                <w:alias w:val="16-18 years old"/>
                <w:tag w:val="16-18 years old"/>
                <w:id w:val="682934205"/>
                <w15:color w:val="566A6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137" w:rsidRPr="00175137">
                  <w:rPr>
                    <w:rFonts w:ascii="MS Gothic" w:eastAsia="MS Gothic" w:hAnsi="MS Gothic" w:cs="Arial" w:hint="eastAsia"/>
                    <w:color w:val="566A6D"/>
                    <w:sz w:val="28"/>
                    <w:szCs w:val="28"/>
                  </w:rPr>
                  <w:t>☐</w:t>
                </w:r>
              </w:sdtContent>
            </w:sdt>
            <w:r w:rsidR="00175137" w:rsidRPr="00C70F17">
              <w:rPr>
                <w:rFonts w:ascii="Arial" w:hAnsi="Arial" w:cs="Arial"/>
                <w:color w:val="566A6D"/>
              </w:rPr>
              <w:t xml:space="preserve"> N</w:t>
            </w:r>
            <w:r w:rsidR="00175137">
              <w:rPr>
                <w:rFonts w:ascii="Arial" w:hAnsi="Arial" w:cs="Arial"/>
                <w:color w:val="566A6D"/>
              </w:rPr>
              <w:t>o</w:t>
            </w:r>
          </w:p>
        </w:tc>
      </w:tr>
      <w:tr w:rsidR="005B123F" w:rsidRPr="00C70F17" w14:paraId="21809618" w14:textId="77777777" w:rsidTr="00B448A4">
        <w:tc>
          <w:tcPr>
            <w:tcW w:w="1691" w:type="dxa"/>
          </w:tcPr>
          <w:p w14:paraId="4CF24E7C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Telephone:</w:t>
            </w:r>
          </w:p>
        </w:tc>
        <w:tc>
          <w:tcPr>
            <w:tcW w:w="7489" w:type="dxa"/>
            <w:gridSpan w:val="7"/>
          </w:tcPr>
          <w:p w14:paraId="06B9D081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5B123F" w:rsidRPr="00C70F17" w14:paraId="3577C738" w14:textId="77777777" w:rsidTr="00B448A4">
        <w:tc>
          <w:tcPr>
            <w:tcW w:w="1691" w:type="dxa"/>
          </w:tcPr>
          <w:p w14:paraId="5D0AD728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Email:</w:t>
            </w:r>
          </w:p>
        </w:tc>
        <w:tc>
          <w:tcPr>
            <w:tcW w:w="7489" w:type="dxa"/>
            <w:gridSpan w:val="7"/>
          </w:tcPr>
          <w:p w14:paraId="03ECFB77" w14:textId="77777777" w:rsidR="005B123F" w:rsidRPr="00C70F17" w:rsidRDefault="005B123F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3F0D0D98" w14:textId="77777777" w:rsidTr="00B448A4">
        <w:trPr>
          <w:trHeight w:val="249"/>
        </w:trPr>
        <w:tc>
          <w:tcPr>
            <w:tcW w:w="1691" w:type="dxa"/>
            <w:vMerge w:val="restart"/>
          </w:tcPr>
          <w:p w14:paraId="3B72568D" w14:textId="33129239" w:rsidR="00244A4D" w:rsidRPr="00C70F17" w:rsidRDefault="00244A4D" w:rsidP="00244A4D">
            <w:pPr>
              <w:spacing w:after="120"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Residential address:</w:t>
            </w:r>
          </w:p>
        </w:tc>
        <w:tc>
          <w:tcPr>
            <w:tcW w:w="7489" w:type="dxa"/>
            <w:gridSpan w:val="7"/>
          </w:tcPr>
          <w:p w14:paraId="2C6F25E2" w14:textId="77777777" w:rsidR="00244A4D" w:rsidRPr="00C70F17" w:rsidRDefault="00244A4D" w:rsidP="005B123F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0CAAA1B1" w14:textId="77777777" w:rsidTr="00B448A4">
        <w:trPr>
          <w:trHeight w:val="70"/>
        </w:trPr>
        <w:tc>
          <w:tcPr>
            <w:tcW w:w="1691" w:type="dxa"/>
            <w:vMerge/>
          </w:tcPr>
          <w:p w14:paraId="1C6218E4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  <w:tc>
          <w:tcPr>
            <w:tcW w:w="870" w:type="dxa"/>
          </w:tcPr>
          <w:p w14:paraId="006EE697" w14:textId="405CD10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Town:</w:t>
            </w:r>
          </w:p>
        </w:tc>
        <w:tc>
          <w:tcPr>
            <w:tcW w:w="2400" w:type="dxa"/>
            <w:gridSpan w:val="2"/>
          </w:tcPr>
          <w:p w14:paraId="3990DF7C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  <w:tc>
          <w:tcPr>
            <w:tcW w:w="844" w:type="dxa"/>
          </w:tcPr>
          <w:p w14:paraId="05DA6D78" w14:textId="7CF285C0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State:</w:t>
            </w:r>
          </w:p>
        </w:tc>
        <w:tc>
          <w:tcPr>
            <w:tcW w:w="990" w:type="dxa"/>
          </w:tcPr>
          <w:p w14:paraId="03A6878E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  <w:tc>
          <w:tcPr>
            <w:tcW w:w="1195" w:type="dxa"/>
          </w:tcPr>
          <w:p w14:paraId="27A6563C" w14:textId="62032B80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Postcode:</w:t>
            </w:r>
          </w:p>
        </w:tc>
        <w:tc>
          <w:tcPr>
            <w:tcW w:w="1190" w:type="dxa"/>
          </w:tcPr>
          <w:p w14:paraId="7A619554" w14:textId="20D8E5C6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4AE0B2A8" w14:textId="77777777" w:rsidTr="00B448A4">
        <w:tc>
          <w:tcPr>
            <w:tcW w:w="1691" w:type="dxa"/>
          </w:tcPr>
          <w:p w14:paraId="172941ED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Current occupation or studies:</w:t>
            </w:r>
          </w:p>
        </w:tc>
        <w:tc>
          <w:tcPr>
            <w:tcW w:w="7489" w:type="dxa"/>
            <w:gridSpan w:val="7"/>
          </w:tcPr>
          <w:p w14:paraId="24D2ED27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25EEF0BE" w14:textId="77777777" w:rsidTr="00B448A4">
        <w:tc>
          <w:tcPr>
            <w:tcW w:w="1691" w:type="dxa"/>
          </w:tcPr>
          <w:p w14:paraId="2932A76E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Other relevant positions/roles:</w:t>
            </w:r>
          </w:p>
        </w:tc>
        <w:tc>
          <w:tcPr>
            <w:tcW w:w="7489" w:type="dxa"/>
            <w:gridSpan w:val="7"/>
          </w:tcPr>
          <w:p w14:paraId="174DFCFB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175137" w:rsidRPr="00C70F17" w14:paraId="023546AC" w14:textId="77777777" w:rsidTr="00B448A4">
        <w:trPr>
          <w:trHeight w:val="597"/>
        </w:trPr>
        <w:tc>
          <w:tcPr>
            <w:tcW w:w="1691" w:type="dxa"/>
          </w:tcPr>
          <w:p w14:paraId="37E43217" w14:textId="188D50DE" w:rsidR="00175137" w:rsidRPr="00C70F17" w:rsidRDefault="00175137" w:rsidP="00244A4D">
            <w:pPr>
              <w:spacing w:after="120" w:line="240" w:lineRule="auto"/>
              <w:rPr>
                <w:rFonts w:ascii="Arial" w:hAnsi="Arial" w:cs="Arial"/>
                <w:color w:val="566A6D"/>
              </w:rPr>
            </w:pPr>
            <w:r>
              <w:rPr>
                <w:rFonts w:ascii="Arial" w:hAnsi="Arial" w:cs="Arial"/>
                <w:color w:val="566A6D"/>
              </w:rPr>
              <w:t>*If 16–</w:t>
            </w:r>
            <w:r w:rsidRPr="00C70F17">
              <w:rPr>
                <w:rFonts w:ascii="Arial" w:hAnsi="Arial" w:cs="Arial"/>
                <w:color w:val="566A6D"/>
              </w:rPr>
              <w:t xml:space="preserve">18 </w:t>
            </w:r>
            <w:r w:rsidRPr="00C70F17">
              <w:rPr>
                <w:rFonts w:ascii="Arial" w:hAnsi="Arial" w:cs="Arial"/>
                <w:color w:val="566A6D"/>
              </w:rPr>
              <w:br/>
              <w:t>years of age:</w:t>
            </w:r>
          </w:p>
        </w:tc>
        <w:tc>
          <w:tcPr>
            <w:tcW w:w="5104" w:type="dxa"/>
            <w:gridSpan w:val="5"/>
          </w:tcPr>
          <w:p w14:paraId="792BFCAB" w14:textId="392410DB" w:rsidR="00175137" w:rsidRPr="00C70F17" w:rsidRDefault="00175137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Are you still at high school?</w:t>
            </w:r>
          </w:p>
        </w:tc>
        <w:tc>
          <w:tcPr>
            <w:tcW w:w="1195" w:type="dxa"/>
          </w:tcPr>
          <w:p w14:paraId="54ABF5B1" w14:textId="5FCF1113" w:rsidR="00175137" w:rsidRPr="00C70F17" w:rsidRDefault="00C24661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sdt>
              <w:sdtPr>
                <w:rPr>
                  <w:rFonts w:ascii="Arial" w:hAnsi="Arial" w:cs="Arial"/>
                  <w:color w:val="566A6D"/>
                  <w:sz w:val="28"/>
                  <w:szCs w:val="28"/>
                </w:rPr>
                <w:alias w:val="High school"/>
                <w:tag w:val="High school"/>
                <w:id w:val="1487893970"/>
                <w15:color w:val="566A6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137">
                  <w:rPr>
                    <w:rFonts w:ascii="MS Gothic" w:eastAsia="MS Gothic" w:hAnsi="MS Gothic" w:cs="Arial" w:hint="eastAsia"/>
                    <w:color w:val="566A6D"/>
                    <w:sz w:val="28"/>
                    <w:szCs w:val="28"/>
                  </w:rPr>
                  <w:t>☐</w:t>
                </w:r>
              </w:sdtContent>
            </w:sdt>
            <w:r w:rsidR="00175137" w:rsidRPr="00C70F17">
              <w:rPr>
                <w:rFonts w:ascii="Arial" w:hAnsi="Arial" w:cs="Arial"/>
                <w:color w:val="566A6D"/>
              </w:rPr>
              <w:t xml:space="preserve"> Y</w:t>
            </w:r>
            <w:r w:rsidR="00175137">
              <w:rPr>
                <w:rFonts w:ascii="Arial" w:hAnsi="Arial" w:cs="Arial"/>
                <w:color w:val="566A6D"/>
              </w:rPr>
              <w:t>es*</w:t>
            </w:r>
            <w:r w:rsidR="00175137" w:rsidRPr="00C70F17">
              <w:rPr>
                <w:rFonts w:ascii="Arial" w:hAnsi="Arial" w:cs="Arial"/>
                <w:color w:val="566A6D"/>
              </w:rPr>
              <w:t>*</w:t>
            </w:r>
          </w:p>
        </w:tc>
        <w:tc>
          <w:tcPr>
            <w:tcW w:w="1190" w:type="dxa"/>
          </w:tcPr>
          <w:p w14:paraId="486267CF" w14:textId="65F5177B" w:rsidR="00175137" w:rsidRPr="00C70F17" w:rsidRDefault="00C24661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sdt>
              <w:sdtPr>
                <w:rPr>
                  <w:rFonts w:ascii="Arial" w:hAnsi="Arial" w:cs="Arial"/>
                  <w:color w:val="566A6D"/>
                  <w:sz w:val="28"/>
                  <w:szCs w:val="28"/>
                </w:rPr>
                <w:alias w:val="High school"/>
                <w:tag w:val="High school"/>
                <w:id w:val="-1474817892"/>
                <w15:color w:val="566A6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137">
                  <w:rPr>
                    <w:rFonts w:ascii="MS Gothic" w:eastAsia="MS Gothic" w:hAnsi="MS Gothic" w:cs="Arial" w:hint="eastAsia"/>
                    <w:color w:val="566A6D"/>
                    <w:sz w:val="28"/>
                    <w:szCs w:val="28"/>
                  </w:rPr>
                  <w:t>☐</w:t>
                </w:r>
              </w:sdtContent>
            </w:sdt>
            <w:r w:rsidR="00175137" w:rsidRPr="00C70F17">
              <w:rPr>
                <w:rFonts w:ascii="Arial" w:hAnsi="Arial" w:cs="Arial"/>
                <w:color w:val="566A6D"/>
              </w:rPr>
              <w:t xml:space="preserve"> N</w:t>
            </w:r>
            <w:r w:rsidR="00175137">
              <w:rPr>
                <w:rFonts w:ascii="Arial" w:hAnsi="Arial" w:cs="Arial"/>
                <w:color w:val="566A6D"/>
              </w:rPr>
              <w:t>o</w:t>
            </w:r>
          </w:p>
        </w:tc>
      </w:tr>
      <w:tr w:rsidR="00244A4D" w:rsidRPr="00C70F17" w14:paraId="2B6E6C8E" w14:textId="77777777" w:rsidTr="00B448A4">
        <w:trPr>
          <w:trHeight w:val="472"/>
        </w:trPr>
        <w:tc>
          <w:tcPr>
            <w:tcW w:w="1691" w:type="dxa"/>
          </w:tcPr>
          <w:p w14:paraId="5E9BC917" w14:textId="70EF88AE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If under 18</w:t>
            </w:r>
            <w:r w:rsidR="00783380" w:rsidRPr="00C70F17">
              <w:rPr>
                <w:rFonts w:ascii="Arial" w:hAnsi="Arial" w:cs="Arial"/>
                <w:color w:val="566A6D"/>
              </w:rPr>
              <w:t>:</w:t>
            </w:r>
          </w:p>
        </w:tc>
        <w:tc>
          <w:tcPr>
            <w:tcW w:w="3270" w:type="dxa"/>
            <w:gridSpan w:val="3"/>
          </w:tcPr>
          <w:p w14:paraId="197E711E" w14:textId="0AF5333C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Parent/guardian full name:</w:t>
            </w:r>
          </w:p>
        </w:tc>
        <w:tc>
          <w:tcPr>
            <w:tcW w:w="4219" w:type="dxa"/>
            <w:gridSpan w:val="4"/>
          </w:tcPr>
          <w:p w14:paraId="22C645BF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6C8CB948" w14:textId="77777777" w:rsidTr="00B448A4">
        <w:trPr>
          <w:trHeight w:val="472"/>
        </w:trPr>
        <w:tc>
          <w:tcPr>
            <w:tcW w:w="1691" w:type="dxa"/>
          </w:tcPr>
          <w:p w14:paraId="58986889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  <w:tc>
          <w:tcPr>
            <w:tcW w:w="3270" w:type="dxa"/>
            <w:gridSpan w:val="3"/>
          </w:tcPr>
          <w:p w14:paraId="69EF2FD3" w14:textId="3BCD44BD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Parent/guardian telephone:</w:t>
            </w:r>
          </w:p>
        </w:tc>
        <w:tc>
          <w:tcPr>
            <w:tcW w:w="4219" w:type="dxa"/>
            <w:gridSpan w:val="4"/>
          </w:tcPr>
          <w:p w14:paraId="180AAC9D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46CA0F85" w14:textId="77777777" w:rsidTr="00B448A4">
        <w:trPr>
          <w:trHeight w:val="472"/>
        </w:trPr>
        <w:tc>
          <w:tcPr>
            <w:tcW w:w="1691" w:type="dxa"/>
          </w:tcPr>
          <w:p w14:paraId="04581D3D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  <w:tc>
          <w:tcPr>
            <w:tcW w:w="3270" w:type="dxa"/>
            <w:gridSpan w:val="3"/>
          </w:tcPr>
          <w:p w14:paraId="43665745" w14:textId="293F67DB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Parent/guardian email:</w:t>
            </w:r>
          </w:p>
        </w:tc>
        <w:tc>
          <w:tcPr>
            <w:tcW w:w="4219" w:type="dxa"/>
            <w:gridSpan w:val="4"/>
          </w:tcPr>
          <w:p w14:paraId="482ECF0D" w14:textId="77777777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244A4D" w:rsidRPr="00C70F17" w14:paraId="080446D1" w14:textId="77777777" w:rsidTr="00B448A4">
        <w:trPr>
          <w:trHeight w:val="472"/>
        </w:trPr>
        <w:tc>
          <w:tcPr>
            <w:tcW w:w="1691" w:type="dxa"/>
          </w:tcPr>
          <w:p w14:paraId="7F1C6C2B" w14:textId="6DA3C2DB" w:rsidR="00244A4D" w:rsidRPr="00C70F17" w:rsidRDefault="00246E34" w:rsidP="00175137">
            <w:pPr>
              <w:spacing w:line="240" w:lineRule="auto"/>
              <w:rPr>
                <w:rFonts w:ascii="Arial" w:hAnsi="Arial" w:cs="Arial"/>
                <w:color w:val="566A6D"/>
              </w:rPr>
            </w:pPr>
            <w:r>
              <w:rPr>
                <w:rFonts w:ascii="Arial" w:hAnsi="Arial" w:cs="Arial"/>
                <w:color w:val="566A6D"/>
              </w:rPr>
              <w:t>*</w:t>
            </w:r>
            <w:r w:rsidR="00244A4D" w:rsidRPr="00C70F17">
              <w:rPr>
                <w:rFonts w:ascii="Arial" w:hAnsi="Arial" w:cs="Arial"/>
                <w:color w:val="566A6D"/>
              </w:rPr>
              <w:t xml:space="preserve">*If </w:t>
            </w:r>
            <w:r w:rsidR="00175137">
              <w:rPr>
                <w:rFonts w:ascii="Arial" w:hAnsi="Arial" w:cs="Arial"/>
                <w:color w:val="566A6D"/>
              </w:rPr>
              <w:t xml:space="preserve">still at </w:t>
            </w:r>
            <w:r w:rsidR="00175137">
              <w:rPr>
                <w:rFonts w:ascii="Arial" w:hAnsi="Arial" w:cs="Arial"/>
                <w:color w:val="566A6D"/>
              </w:rPr>
              <w:br/>
              <w:t>high school</w:t>
            </w:r>
            <w:r w:rsidR="00244A4D" w:rsidRPr="00C70F17">
              <w:rPr>
                <w:rFonts w:ascii="Arial" w:hAnsi="Arial" w:cs="Arial"/>
                <w:color w:val="566A6D"/>
              </w:rPr>
              <w:t>:</w:t>
            </w:r>
          </w:p>
        </w:tc>
        <w:tc>
          <w:tcPr>
            <w:tcW w:w="3270" w:type="dxa"/>
            <w:gridSpan w:val="3"/>
          </w:tcPr>
          <w:p w14:paraId="006EA7C2" w14:textId="5D28B441" w:rsidR="00244A4D" w:rsidRPr="00C70F17" w:rsidRDefault="00244A4D" w:rsidP="003C365F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 xml:space="preserve">What date do you </w:t>
            </w:r>
            <w:r w:rsidR="003C365F" w:rsidRPr="00C70F17">
              <w:rPr>
                <w:rFonts w:ascii="Arial" w:hAnsi="Arial" w:cs="Arial"/>
                <w:color w:val="566A6D"/>
              </w:rPr>
              <w:t xml:space="preserve">complete </w:t>
            </w:r>
            <w:r w:rsidR="00B448A4">
              <w:rPr>
                <w:rFonts w:ascii="Arial" w:hAnsi="Arial" w:cs="Arial"/>
                <w:color w:val="566A6D"/>
              </w:rPr>
              <w:br/>
            </w:r>
            <w:r w:rsidR="003C365F" w:rsidRPr="00C70F17">
              <w:rPr>
                <w:rFonts w:ascii="Arial" w:hAnsi="Arial" w:cs="Arial"/>
                <w:color w:val="566A6D"/>
              </w:rPr>
              <w:t>Year 12</w:t>
            </w:r>
            <w:r w:rsidRPr="00C70F17">
              <w:rPr>
                <w:rFonts w:ascii="Arial" w:hAnsi="Arial" w:cs="Arial"/>
                <w:color w:val="566A6D"/>
              </w:rPr>
              <w:t>?</w:t>
            </w:r>
          </w:p>
        </w:tc>
        <w:tc>
          <w:tcPr>
            <w:tcW w:w="4219" w:type="dxa"/>
            <w:gridSpan w:val="4"/>
          </w:tcPr>
          <w:p w14:paraId="5DEDD4A9" w14:textId="138D8281" w:rsidR="00244A4D" w:rsidRPr="00C70F17" w:rsidRDefault="00244A4D" w:rsidP="00244A4D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 xml:space="preserve">    </w:t>
            </w:r>
            <w:r w:rsidR="00783380" w:rsidRPr="00C70F17">
              <w:rPr>
                <w:rFonts w:ascii="Arial" w:hAnsi="Arial" w:cs="Arial"/>
                <w:color w:val="566A6D"/>
              </w:rPr>
              <w:t xml:space="preserve">  </w:t>
            </w:r>
            <w:r w:rsidRPr="00C70F17">
              <w:rPr>
                <w:rFonts w:ascii="Arial" w:hAnsi="Arial" w:cs="Arial"/>
                <w:color w:val="566A6D"/>
              </w:rPr>
              <w:t xml:space="preserve"> /   </w:t>
            </w:r>
            <w:r w:rsidR="00783380" w:rsidRPr="00C70F17">
              <w:rPr>
                <w:rFonts w:ascii="Arial" w:hAnsi="Arial" w:cs="Arial"/>
                <w:color w:val="566A6D"/>
              </w:rPr>
              <w:t xml:space="preserve">  </w:t>
            </w:r>
            <w:r w:rsidRPr="00C70F17">
              <w:rPr>
                <w:rFonts w:ascii="Arial" w:hAnsi="Arial" w:cs="Arial"/>
                <w:color w:val="566A6D"/>
              </w:rPr>
              <w:t xml:space="preserve">  /</w:t>
            </w:r>
          </w:p>
        </w:tc>
      </w:tr>
      <w:tr w:rsidR="00783380" w:rsidRPr="00C70F17" w14:paraId="779C4053" w14:textId="77777777" w:rsidTr="00B448A4">
        <w:trPr>
          <w:trHeight w:val="472"/>
        </w:trPr>
        <w:tc>
          <w:tcPr>
            <w:tcW w:w="4961" w:type="dxa"/>
            <w:gridSpan w:val="4"/>
          </w:tcPr>
          <w:p w14:paraId="3F9ACF84" w14:textId="3884C0FA" w:rsidR="00783380" w:rsidRPr="00C70F17" w:rsidRDefault="00783380" w:rsidP="00865DB7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 xml:space="preserve">How did you hear about the </w:t>
            </w:r>
            <w:proofErr w:type="spellStart"/>
            <w:r w:rsidRPr="00C70F17">
              <w:rPr>
                <w:rFonts w:ascii="Arial" w:hAnsi="Arial" w:cs="Arial"/>
                <w:color w:val="566A6D"/>
              </w:rPr>
              <w:t>WAFarmers</w:t>
            </w:r>
            <w:proofErr w:type="spellEnd"/>
            <w:r w:rsidRPr="00C70F17">
              <w:rPr>
                <w:rFonts w:ascii="Arial" w:hAnsi="Arial" w:cs="Arial"/>
                <w:color w:val="566A6D"/>
              </w:rPr>
              <w:br/>
            </w:r>
            <w:proofErr w:type="spellStart"/>
            <w:r w:rsidRPr="00C70F17">
              <w:rPr>
                <w:rFonts w:ascii="Arial" w:hAnsi="Arial" w:cs="Arial"/>
                <w:color w:val="566A6D"/>
              </w:rPr>
              <w:t>Bootcamp</w:t>
            </w:r>
            <w:proofErr w:type="spellEnd"/>
            <w:r w:rsidRPr="00C70F17">
              <w:rPr>
                <w:rFonts w:ascii="Arial" w:hAnsi="Arial" w:cs="Arial"/>
                <w:color w:val="566A6D"/>
              </w:rPr>
              <w:t xml:space="preserve"> to Employment?</w:t>
            </w:r>
          </w:p>
        </w:tc>
        <w:tc>
          <w:tcPr>
            <w:tcW w:w="4219" w:type="dxa"/>
            <w:gridSpan w:val="4"/>
          </w:tcPr>
          <w:p w14:paraId="3EE71886" w14:textId="77777777" w:rsidR="00783380" w:rsidRPr="00C70F17" w:rsidRDefault="00783380" w:rsidP="00783380">
            <w:pPr>
              <w:spacing w:after="120" w:line="240" w:lineRule="auto"/>
              <w:rPr>
                <w:rFonts w:ascii="Arial" w:hAnsi="Arial" w:cs="Arial"/>
                <w:color w:val="566A6D"/>
              </w:rPr>
            </w:pPr>
          </w:p>
          <w:p w14:paraId="3117C2E3" w14:textId="52E01018" w:rsidR="008D4D35" w:rsidRPr="00C70F17" w:rsidRDefault="008D4D35" w:rsidP="00783380">
            <w:pPr>
              <w:spacing w:after="120" w:line="240" w:lineRule="auto"/>
              <w:rPr>
                <w:rFonts w:ascii="Arial" w:hAnsi="Arial" w:cs="Arial"/>
                <w:color w:val="566A6D"/>
              </w:rPr>
            </w:pPr>
          </w:p>
        </w:tc>
      </w:tr>
    </w:tbl>
    <w:p w14:paraId="33A3923C" w14:textId="425C6CC6" w:rsidR="00E760A8" w:rsidRPr="00C70F17" w:rsidRDefault="00E760A8" w:rsidP="00133FF8">
      <w:pPr>
        <w:spacing w:line="240" w:lineRule="auto"/>
        <w:rPr>
          <w:rFonts w:ascii="Arial" w:hAnsi="Arial" w:cs="Arial"/>
          <w:b/>
          <w:color w:val="566A6D"/>
          <w:sz w:val="24"/>
          <w:szCs w:val="24"/>
        </w:rPr>
        <w:sectPr w:rsidR="00E760A8" w:rsidRPr="00C70F17" w:rsidSect="00BD700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1440" w:bottom="1418" w:left="1276" w:header="6" w:footer="1111" w:gutter="0"/>
          <w:cols w:space="708"/>
          <w:titlePg/>
          <w:docGrid w:linePitch="360"/>
        </w:sectPr>
      </w:pPr>
    </w:p>
    <w:p w14:paraId="58166D43" w14:textId="2C4023A1" w:rsidR="00827AAE" w:rsidRPr="00C70F17" w:rsidRDefault="00893B55" w:rsidP="00133FF8">
      <w:pPr>
        <w:spacing w:line="240" w:lineRule="auto"/>
        <w:rPr>
          <w:rFonts w:ascii="Arial" w:hAnsi="Arial" w:cs="Arial"/>
          <w:b/>
          <w:color w:val="566A6D"/>
          <w:sz w:val="24"/>
          <w:szCs w:val="24"/>
        </w:rPr>
      </w:pPr>
      <w:r w:rsidRPr="00C70F17">
        <w:rPr>
          <w:rFonts w:ascii="Arial" w:hAnsi="Arial" w:cs="Arial"/>
          <w:b/>
          <w:color w:val="566A6D"/>
          <w:sz w:val="24"/>
          <w:szCs w:val="24"/>
        </w:rPr>
        <w:lastRenderedPageBreak/>
        <w:t xml:space="preserve">Section 2: </w:t>
      </w:r>
      <w:r w:rsidR="00783380" w:rsidRPr="00C70F17">
        <w:rPr>
          <w:rFonts w:ascii="Arial" w:hAnsi="Arial" w:cs="Arial"/>
          <w:b/>
          <w:color w:val="566A6D"/>
          <w:sz w:val="24"/>
          <w:szCs w:val="24"/>
        </w:rPr>
        <w:t>Questionnaire</w:t>
      </w:r>
      <w:r w:rsidRPr="00C70F17">
        <w:rPr>
          <w:rFonts w:ascii="Arial" w:hAnsi="Arial" w:cs="Arial"/>
          <w:b/>
          <w:color w:val="566A6D"/>
          <w:sz w:val="24"/>
          <w:szCs w:val="24"/>
        </w:rPr>
        <w:t xml:space="preserve"> </w:t>
      </w:r>
    </w:p>
    <w:tbl>
      <w:tblPr>
        <w:tblStyle w:val="TableGrid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64"/>
      </w:tblGrid>
      <w:tr w:rsidR="00160244" w:rsidRPr="00C70F17" w14:paraId="651FEA8F" w14:textId="77777777" w:rsidTr="00160244">
        <w:tc>
          <w:tcPr>
            <w:tcW w:w="9464" w:type="dxa"/>
          </w:tcPr>
          <w:p w14:paraId="6F6A893D" w14:textId="160EC17B" w:rsidR="00160244" w:rsidRPr="00C70F17" w:rsidRDefault="00E05086" w:rsidP="00E05086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What attracts you to a career in the tech</w:t>
            </w:r>
            <w:r w:rsidR="00783380" w:rsidRPr="00C70F17">
              <w:rPr>
                <w:rFonts w:ascii="Arial" w:hAnsi="Arial" w:cs="Arial"/>
                <w:color w:val="566A6D"/>
              </w:rPr>
              <w:t xml:space="preserve">nology </w:t>
            </w:r>
            <w:r w:rsidRPr="00C70F17">
              <w:rPr>
                <w:rFonts w:ascii="Arial" w:hAnsi="Arial" w:cs="Arial"/>
                <w:color w:val="566A6D"/>
              </w:rPr>
              <w:t>based agricultural machinery industry?</w:t>
            </w:r>
          </w:p>
        </w:tc>
      </w:tr>
      <w:tr w:rsidR="00160244" w:rsidRPr="00C70F17" w14:paraId="2936099A" w14:textId="77777777" w:rsidTr="00160244">
        <w:tc>
          <w:tcPr>
            <w:tcW w:w="9464" w:type="dxa"/>
          </w:tcPr>
          <w:p w14:paraId="14766477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CF8EE04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4CFDF8E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5C004BC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28251FA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4C8FA7B4" w14:textId="77777777" w:rsidR="00AC74F3" w:rsidRPr="00C70F17" w:rsidRDefault="00AC74F3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E2193F6" w14:textId="77777777" w:rsidR="00160244" w:rsidRPr="00C70F17" w:rsidRDefault="00AC74F3" w:rsidP="00A965CA">
            <w:pPr>
              <w:tabs>
                <w:tab w:val="left" w:pos="2214"/>
                <w:tab w:val="left" w:pos="5266"/>
              </w:tabs>
              <w:rPr>
                <w:rFonts w:ascii="Arial" w:hAnsi="Arial" w:cs="Arial"/>
                <w:szCs w:val="24"/>
              </w:rPr>
            </w:pPr>
            <w:r w:rsidRPr="00C70F17">
              <w:rPr>
                <w:rFonts w:ascii="Arial" w:hAnsi="Arial" w:cs="Arial"/>
                <w:szCs w:val="24"/>
              </w:rPr>
              <w:tab/>
            </w:r>
            <w:r w:rsidRPr="00C70F17">
              <w:rPr>
                <w:rFonts w:ascii="Arial" w:hAnsi="Arial" w:cs="Arial"/>
                <w:szCs w:val="24"/>
              </w:rPr>
              <w:tab/>
            </w:r>
          </w:p>
        </w:tc>
      </w:tr>
      <w:tr w:rsidR="00160244" w:rsidRPr="00C70F17" w14:paraId="4286A58E" w14:textId="77777777" w:rsidTr="00160244">
        <w:tc>
          <w:tcPr>
            <w:tcW w:w="9464" w:type="dxa"/>
          </w:tcPr>
          <w:p w14:paraId="191B2C7E" w14:textId="40BAB778" w:rsidR="00160244" w:rsidRPr="00C70F17" w:rsidRDefault="00E05086" w:rsidP="00FE269A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Tell us about your aptitude for and interest in technology.</w:t>
            </w:r>
            <w:r w:rsidR="00D91515">
              <w:rPr>
                <w:rFonts w:ascii="Arial" w:hAnsi="Arial" w:cs="Arial"/>
                <w:color w:val="566A6D"/>
              </w:rPr>
              <w:t xml:space="preserve"> Provide examples.</w:t>
            </w:r>
          </w:p>
        </w:tc>
      </w:tr>
      <w:tr w:rsidR="00160244" w:rsidRPr="00C70F17" w14:paraId="73D7E6E3" w14:textId="77777777" w:rsidTr="00160244">
        <w:tc>
          <w:tcPr>
            <w:tcW w:w="9464" w:type="dxa"/>
          </w:tcPr>
          <w:p w14:paraId="428A12E0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4602F07E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79D0F8CC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0E5A0F2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45C410C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42386118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7F1B99A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F6A014A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0C06481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FDC5C90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  <w:tr w:rsidR="00160244" w:rsidRPr="00C70F17" w14:paraId="68F67DEF" w14:textId="77777777" w:rsidTr="00160244">
        <w:tc>
          <w:tcPr>
            <w:tcW w:w="9464" w:type="dxa"/>
          </w:tcPr>
          <w:p w14:paraId="3CC19178" w14:textId="77777777" w:rsidR="00160244" w:rsidRPr="00C70F17" w:rsidRDefault="00E05086" w:rsidP="00FE269A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Describe any previous experience operating precision agriculture machinery or other technologies.</w:t>
            </w:r>
          </w:p>
        </w:tc>
      </w:tr>
      <w:tr w:rsidR="00160244" w:rsidRPr="00C70F17" w14:paraId="77B56A3D" w14:textId="77777777" w:rsidTr="00160244">
        <w:tc>
          <w:tcPr>
            <w:tcW w:w="9464" w:type="dxa"/>
          </w:tcPr>
          <w:p w14:paraId="534A35C1" w14:textId="77777777" w:rsidR="00160244" w:rsidRPr="00C70F17" w:rsidRDefault="00160244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0FD1796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87EB39A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FBCFA2D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FD68B61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4ADEBD2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F3C9A33" w14:textId="77777777" w:rsidR="00DA5B07" w:rsidRPr="00C70F17" w:rsidRDefault="00BD7008" w:rsidP="00BD7008">
            <w:pPr>
              <w:tabs>
                <w:tab w:val="left" w:pos="3030"/>
              </w:tabs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  <w:r w:rsidRPr="00C70F17">
              <w:rPr>
                <w:rFonts w:ascii="Arial" w:hAnsi="Arial" w:cs="Arial"/>
                <w:color w:val="566A6D"/>
                <w:szCs w:val="24"/>
              </w:rPr>
              <w:tab/>
            </w:r>
          </w:p>
          <w:p w14:paraId="02F4783D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  <w:tr w:rsidR="00160244" w:rsidRPr="00C70F17" w14:paraId="3C83D9CE" w14:textId="77777777" w:rsidTr="00160244">
        <w:tc>
          <w:tcPr>
            <w:tcW w:w="9464" w:type="dxa"/>
          </w:tcPr>
          <w:p w14:paraId="05B99B34" w14:textId="304CC129" w:rsidR="00160244" w:rsidRPr="00C70F17" w:rsidRDefault="00D91515" w:rsidP="00FE269A">
            <w:pPr>
              <w:spacing w:line="240" w:lineRule="auto"/>
              <w:rPr>
                <w:rFonts w:ascii="Arial" w:hAnsi="Arial" w:cs="Arial"/>
                <w:color w:val="566A6D"/>
              </w:rPr>
            </w:pPr>
            <w:r>
              <w:rPr>
                <w:rFonts w:ascii="Arial" w:hAnsi="Arial" w:cs="Arial"/>
                <w:color w:val="566A6D"/>
              </w:rPr>
              <w:lastRenderedPageBreak/>
              <w:t>P</w:t>
            </w:r>
            <w:r w:rsidR="00557DC4" w:rsidRPr="00C70F17">
              <w:rPr>
                <w:rFonts w:ascii="Arial" w:hAnsi="Arial" w:cs="Arial"/>
                <w:color w:val="566A6D"/>
              </w:rPr>
              <w:t>rovide an example where you demonstrated good teamwork and communication</w:t>
            </w:r>
            <w:r>
              <w:rPr>
                <w:rFonts w:ascii="Arial" w:hAnsi="Arial" w:cs="Arial"/>
                <w:color w:val="566A6D"/>
              </w:rPr>
              <w:t>, initiative or problem solving.</w:t>
            </w:r>
          </w:p>
        </w:tc>
      </w:tr>
      <w:tr w:rsidR="00DA5B07" w:rsidRPr="00C70F17" w14:paraId="7456B488" w14:textId="77777777" w:rsidTr="00160244">
        <w:tc>
          <w:tcPr>
            <w:tcW w:w="9464" w:type="dxa"/>
          </w:tcPr>
          <w:p w14:paraId="29478B5B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8B9DB88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4D27B018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69B71B2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4D91011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47A027F" w14:textId="5E47BAFA" w:rsidR="00DA5B0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0DCEA4E" w14:textId="6C22FE5A" w:rsidR="006E0105" w:rsidRDefault="006E0105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584A587" w14:textId="77777777" w:rsidR="006E0105" w:rsidRPr="00C70F17" w:rsidRDefault="006E0105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7BE7769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40F7D69A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7EF0BB84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  <w:tr w:rsidR="00DA5B07" w:rsidRPr="00C70F17" w14:paraId="0E5A692F" w14:textId="77777777" w:rsidTr="00160244">
        <w:tc>
          <w:tcPr>
            <w:tcW w:w="9464" w:type="dxa"/>
          </w:tcPr>
          <w:p w14:paraId="3D58AFBB" w14:textId="77777777" w:rsidR="00DA5B07" w:rsidRPr="00C70F17" w:rsidRDefault="00DA5B07" w:rsidP="009B5AA1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A</w:t>
            </w:r>
            <w:r w:rsidR="009B5AA1" w:rsidRPr="00C70F17">
              <w:rPr>
                <w:rFonts w:ascii="Arial" w:hAnsi="Arial" w:cs="Arial"/>
                <w:color w:val="566A6D"/>
              </w:rPr>
              <w:t>re you willing to work and live in regional towns? If so, which areas would you prefer?</w:t>
            </w:r>
          </w:p>
        </w:tc>
      </w:tr>
      <w:tr w:rsidR="00DA5B07" w:rsidRPr="00C70F17" w14:paraId="3568F93F" w14:textId="77777777" w:rsidTr="00160244">
        <w:tc>
          <w:tcPr>
            <w:tcW w:w="9464" w:type="dxa"/>
          </w:tcPr>
          <w:p w14:paraId="3D81F828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410C0A0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1BA7F70" w14:textId="77777777" w:rsidR="009332D2" w:rsidRPr="00C70F17" w:rsidRDefault="009332D2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AB79FD7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17BBEC4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73523FDD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  <w:tr w:rsidR="009B5AA1" w:rsidRPr="00C70F17" w14:paraId="766460EA" w14:textId="77777777" w:rsidTr="00160244">
        <w:tc>
          <w:tcPr>
            <w:tcW w:w="9464" w:type="dxa"/>
          </w:tcPr>
          <w:p w14:paraId="172EB863" w14:textId="51246544" w:rsidR="009B5AA1" w:rsidRPr="00C70F17" w:rsidRDefault="00D91515" w:rsidP="003E44C0">
            <w:pPr>
              <w:spacing w:line="240" w:lineRule="auto"/>
              <w:rPr>
                <w:rFonts w:ascii="Arial" w:hAnsi="Arial" w:cs="Arial"/>
                <w:color w:val="566A6D"/>
              </w:rPr>
            </w:pPr>
            <w:r>
              <w:rPr>
                <w:rFonts w:ascii="Arial" w:hAnsi="Arial" w:cs="Arial"/>
                <w:color w:val="566A6D"/>
              </w:rPr>
              <w:t xml:space="preserve">Participants </w:t>
            </w:r>
            <w:r w:rsidR="00614620">
              <w:rPr>
                <w:rFonts w:ascii="Arial" w:hAnsi="Arial" w:cs="Arial"/>
                <w:color w:val="566A6D"/>
              </w:rPr>
              <w:t>have</w:t>
            </w:r>
            <w:r>
              <w:rPr>
                <w:rFonts w:ascii="Arial" w:hAnsi="Arial" w:cs="Arial"/>
                <w:color w:val="566A6D"/>
              </w:rPr>
              <w:t xml:space="preserve"> the opportunity</w:t>
            </w:r>
            <w:r w:rsidR="009B5AA1" w:rsidRPr="00C70F17">
              <w:rPr>
                <w:rFonts w:ascii="Arial" w:hAnsi="Arial" w:cs="Arial"/>
                <w:color w:val="566A6D"/>
              </w:rPr>
              <w:t xml:space="preserve"> to demonstrate </w:t>
            </w:r>
            <w:r>
              <w:rPr>
                <w:rFonts w:ascii="Arial" w:hAnsi="Arial" w:cs="Arial"/>
                <w:color w:val="566A6D"/>
              </w:rPr>
              <w:t>their</w:t>
            </w:r>
            <w:r w:rsidR="009B5AA1" w:rsidRPr="00C70F17">
              <w:rPr>
                <w:rFonts w:ascii="Arial" w:hAnsi="Arial" w:cs="Arial"/>
                <w:color w:val="566A6D"/>
              </w:rPr>
              <w:t xml:space="preserve"> skills, pitch </w:t>
            </w:r>
            <w:r>
              <w:rPr>
                <w:rFonts w:ascii="Arial" w:hAnsi="Arial" w:cs="Arial"/>
                <w:color w:val="566A6D"/>
              </w:rPr>
              <w:t>themselves</w:t>
            </w:r>
            <w:r w:rsidR="009B5AA1" w:rsidRPr="00C70F17">
              <w:rPr>
                <w:rFonts w:ascii="Arial" w:hAnsi="Arial" w:cs="Arial"/>
                <w:color w:val="566A6D"/>
              </w:rPr>
              <w:t xml:space="preserve"> to prospective employers and </w:t>
            </w:r>
            <w:r w:rsidR="006E0105">
              <w:rPr>
                <w:rFonts w:ascii="Arial" w:hAnsi="Arial" w:cs="Arial"/>
                <w:color w:val="566A6D"/>
              </w:rPr>
              <w:t xml:space="preserve">once assessed </w:t>
            </w:r>
            <w:r>
              <w:rPr>
                <w:rFonts w:ascii="Arial" w:hAnsi="Arial" w:cs="Arial"/>
                <w:color w:val="566A6D"/>
              </w:rPr>
              <w:t>may be signed up for</w:t>
            </w:r>
            <w:r w:rsidR="009B5AA1" w:rsidRPr="00C70F17">
              <w:rPr>
                <w:rFonts w:ascii="Arial" w:hAnsi="Arial" w:cs="Arial"/>
                <w:color w:val="566A6D"/>
              </w:rPr>
              <w:t xml:space="preserve"> an apprenticeship or </w:t>
            </w:r>
            <w:r w:rsidR="00EB11EE" w:rsidRPr="00C70F17">
              <w:rPr>
                <w:rFonts w:ascii="Arial" w:hAnsi="Arial" w:cs="Arial"/>
                <w:color w:val="566A6D"/>
              </w:rPr>
              <w:t>traineeship</w:t>
            </w:r>
            <w:r w:rsidR="003E44C0">
              <w:rPr>
                <w:rFonts w:ascii="Arial" w:hAnsi="Arial" w:cs="Arial"/>
                <w:color w:val="566A6D"/>
              </w:rPr>
              <w:t xml:space="preserve">. </w:t>
            </w:r>
            <w:r>
              <w:rPr>
                <w:rFonts w:ascii="Arial" w:hAnsi="Arial" w:cs="Arial"/>
                <w:color w:val="566A6D"/>
              </w:rPr>
              <w:t xml:space="preserve">Are you </w:t>
            </w:r>
            <w:r w:rsidR="006E0105">
              <w:rPr>
                <w:rFonts w:ascii="Arial" w:hAnsi="Arial" w:cs="Arial"/>
                <w:color w:val="566A6D"/>
              </w:rPr>
              <w:t xml:space="preserve">ready, and when </w:t>
            </w:r>
            <w:r w:rsidR="009B66AC">
              <w:rPr>
                <w:rFonts w:ascii="Arial" w:hAnsi="Arial" w:cs="Arial"/>
                <w:color w:val="566A6D"/>
              </w:rPr>
              <w:t>are you</w:t>
            </w:r>
            <w:r w:rsidR="006E0105">
              <w:rPr>
                <w:rFonts w:ascii="Arial" w:hAnsi="Arial" w:cs="Arial"/>
                <w:color w:val="566A6D"/>
              </w:rPr>
              <w:t xml:space="preserve"> available to start</w:t>
            </w:r>
            <w:r w:rsidR="009B5AA1" w:rsidRPr="00C70F17">
              <w:rPr>
                <w:rFonts w:ascii="Arial" w:hAnsi="Arial" w:cs="Arial"/>
                <w:color w:val="566A6D"/>
              </w:rPr>
              <w:t>?</w:t>
            </w:r>
          </w:p>
        </w:tc>
      </w:tr>
      <w:tr w:rsidR="009B5AA1" w:rsidRPr="00C70F17" w14:paraId="16B6931F" w14:textId="77777777" w:rsidTr="00160244">
        <w:tc>
          <w:tcPr>
            <w:tcW w:w="9464" w:type="dxa"/>
          </w:tcPr>
          <w:p w14:paraId="03E6DEA2" w14:textId="3A602460" w:rsidR="009B5AA1" w:rsidRDefault="009B5AA1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5604388" w14:textId="55593C40" w:rsidR="00D91515" w:rsidRDefault="00D91515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B693A04" w14:textId="77777777" w:rsidR="00D91515" w:rsidRPr="00C70F17" w:rsidRDefault="00D91515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7531943" w14:textId="4A82AC62" w:rsidR="009B5AA1" w:rsidRPr="00C70F17" w:rsidRDefault="009B5AA1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9FCD942" w14:textId="77777777" w:rsidR="009B5AA1" w:rsidRPr="00C70F17" w:rsidRDefault="009B5AA1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C5A9FC6" w14:textId="77777777" w:rsidR="00E760A8" w:rsidRPr="00C70F17" w:rsidRDefault="00E760A8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F90F292" w14:textId="77777777" w:rsidR="009B5AA1" w:rsidRPr="00C70F17" w:rsidRDefault="009B5AA1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</w:tbl>
    <w:p w14:paraId="50E9CA6C" w14:textId="77777777" w:rsidR="003069BB" w:rsidRPr="00C70F17" w:rsidRDefault="003069BB" w:rsidP="00133FF8">
      <w:pPr>
        <w:spacing w:line="240" w:lineRule="auto"/>
        <w:rPr>
          <w:rFonts w:ascii="Arial" w:hAnsi="Arial" w:cs="Arial"/>
          <w:b/>
          <w:color w:val="566A6D"/>
          <w:sz w:val="24"/>
          <w:szCs w:val="24"/>
        </w:rPr>
        <w:sectPr w:rsidR="003069BB" w:rsidRPr="00C70F17" w:rsidSect="009A28F6">
          <w:headerReference w:type="first" r:id="rId16"/>
          <w:pgSz w:w="11906" w:h="16838"/>
          <w:pgMar w:top="1701" w:right="1440" w:bottom="1418" w:left="1276" w:header="6" w:footer="1111" w:gutter="0"/>
          <w:cols w:space="708"/>
          <w:titlePg/>
          <w:docGrid w:linePitch="360"/>
        </w:sectPr>
      </w:pPr>
    </w:p>
    <w:p w14:paraId="29800EF0" w14:textId="786D8BCC" w:rsidR="00827AAE" w:rsidRPr="00C70F17" w:rsidRDefault="00EA3997" w:rsidP="00133FF8">
      <w:pPr>
        <w:spacing w:line="240" w:lineRule="auto"/>
        <w:rPr>
          <w:rFonts w:ascii="Arial" w:hAnsi="Arial" w:cs="Arial"/>
          <w:b/>
          <w:color w:val="566A6D"/>
          <w:sz w:val="24"/>
          <w:szCs w:val="24"/>
        </w:rPr>
      </w:pPr>
      <w:r w:rsidRPr="00C70F17">
        <w:rPr>
          <w:rFonts w:ascii="Arial" w:hAnsi="Arial" w:cs="Arial"/>
          <w:b/>
          <w:color w:val="566A6D"/>
          <w:sz w:val="24"/>
          <w:szCs w:val="24"/>
        </w:rPr>
        <w:lastRenderedPageBreak/>
        <w:t>Section 3</w:t>
      </w:r>
      <w:r w:rsidR="00DA5B07" w:rsidRPr="00C70F17">
        <w:rPr>
          <w:rFonts w:ascii="Arial" w:hAnsi="Arial" w:cs="Arial"/>
          <w:b/>
          <w:color w:val="566A6D"/>
          <w:sz w:val="24"/>
          <w:szCs w:val="24"/>
        </w:rPr>
        <w:t>: Testimonial</w:t>
      </w:r>
    </w:p>
    <w:tbl>
      <w:tblPr>
        <w:tblStyle w:val="TableGrid"/>
        <w:tblW w:w="935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2"/>
        <w:gridCol w:w="7229"/>
      </w:tblGrid>
      <w:tr w:rsidR="00EB11EE" w:rsidRPr="00C70F17" w14:paraId="4D8229A9" w14:textId="77777777" w:rsidTr="00EB11EE">
        <w:tc>
          <w:tcPr>
            <w:tcW w:w="2122" w:type="dxa"/>
          </w:tcPr>
          <w:p w14:paraId="5748BB79" w14:textId="5C41C7BC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Referee full name:</w:t>
            </w:r>
          </w:p>
        </w:tc>
        <w:tc>
          <w:tcPr>
            <w:tcW w:w="7229" w:type="dxa"/>
          </w:tcPr>
          <w:p w14:paraId="1C4CE88D" w14:textId="77777777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EB11EE" w:rsidRPr="00C70F17" w14:paraId="54299053" w14:textId="77777777" w:rsidTr="00EB11EE">
        <w:tc>
          <w:tcPr>
            <w:tcW w:w="2122" w:type="dxa"/>
          </w:tcPr>
          <w:p w14:paraId="6FECE37F" w14:textId="659EB731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 xml:space="preserve">Organisation </w:t>
            </w:r>
            <w:r w:rsidRPr="00C70F17">
              <w:rPr>
                <w:rFonts w:ascii="Arial" w:hAnsi="Arial" w:cs="Arial"/>
                <w:color w:val="566A6D"/>
              </w:rPr>
              <w:br/>
              <w:t>(if applicable):</w:t>
            </w:r>
          </w:p>
        </w:tc>
        <w:tc>
          <w:tcPr>
            <w:tcW w:w="7229" w:type="dxa"/>
          </w:tcPr>
          <w:p w14:paraId="6DE06257" w14:textId="77777777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EB11EE" w:rsidRPr="00C70F17" w14:paraId="10162EA7" w14:textId="77777777" w:rsidTr="00EB11EE">
        <w:tc>
          <w:tcPr>
            <w:tcW w:w="2122" w:type="dxa"/>
          </w:tcPr>
          <w:p w14:paraId="57272566" w14:textId="4E24CCC1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Telephone:</w:t>
            </w:r>
          </w:p>
        </w:tc>
        <w:tc>
          <w:tcPr>
            <w:tcW w:w="7229" w:type="dxa"/>
          </w:tcPr>
          <w:p w14:paraId="13D29120" w14:textId="77777777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EB11EE" w:rsidRPr="00C70F17" w14:paraId="7F4BC8F5" w14:textId="77777777" w:rsidTr="00EB11EE">
        <w:tc>
          <w:tcPr>
            <w:tcW w:w="2122" w:type="dxa"/>
          </w:tcPr>
          <w:p w14:paraId="47973844" w14:textId="796981B3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Email:</w:t>
            </w:r>
          </w:p>
        </w:tc>
        <w:tc>
          <w:tcPr>
            <w:tcW w:w="7229" w:type="dxa"/>
          </w:tcPr>
          <w:p w14:paraId="0F565D73" w14:textId="77777777" w:rsidR="00EB11EE" w:rsidRPr="00C70F17" w:rsidRDefault="00EB11EE" w:rsidP="00525A4E">
            <w:pPr>
              <w:spacing w:line="240" w:lineRule="auto"/>
              <w:rPr>
                <w:rFonts w:ascii="Arial" w:hAnsi="Arial" w:cs="Arial"/>
                <w:color w:val="566A6D"/>
              </w:rPr>
            </w:pPr>
          </w:p>
        </w:tc>
      </w:tr>
      <w:tr w:rsidR="00DA5B07" w:rsidRPr="00C70F17" w14:paraId="4C4F0D9D" w14:textId="77777777" w:rsidTr="00EB11EE">
        <w:tc>
          <w:tcPr>
            <w:tcW w:w="9351" w:type="dxa"/>
            <w:gridSpan w:val="2"/>
          </w:tcPr>
          <w:p w14:paraId="30C9E47B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What is your relationship to the applicant? (employment manager, mentor, friend, community group leader)</w:t>
            </w:r>
          </w:p>
        </w:tc>
      </w:tr>
      <w:tr w:rsidR="00DA5B07" w:rsidRPr="00C70F17" w14:paraId="5C2121DE" w14:textId="77777777" w:rsidTr="00EB11EE">
        <w:tc>
          <w:tcPr>
            <w:tcW w:w="9351" w:type="dxa"/>
            <w:gridSpan w:val="2"/>
          </w:tcPr>
          <w:p w14:paraId="553E8FD8" w14:textId="4EE3E90F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  <w:tr w:rsidR="00DA5B07" w:rsidRPr="00C70F17" w14:paraId="3D21C2AE" w14:textId="77777777" w:rsidTr="00EB11EE">
        <w:tc>
          <w:tcPr>
            <w:tcW w:w="9351" w:type="dxa"/>
            <w:gridSpan w:val="2"/>
          </w:tcPr>
          <w:p w14:paraId="7E1D17AA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How long have you been acquainted with the applicant?</w:t>
            </w:r>
          </w:p>
        </w:tc>
      </w:tr>
      <w:tr w:rsidR="00DA5B07" w:rsidRPr="00C70F17" w14:paraId="4E828CD2" w14:textId="77777777" w:rsidTr="00EB11EE">
        <w:tc>
          <w:tcPr>
            <w:tcW w:w="9351" w:type="dxa"/>
            <w:gridSpan w:val="2"/>
          </w:tcPr>
          <w:p w14:paraId="533652AB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660E5292" w14:textId="77777777" w:rsidR="00DA5B07" w:rsidRPr="00C70F1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  <w:tr w:rsidR="00DA5B07" w14:paraId="086FD6F3" w14:textId="77777777" w:rsidTr="00EB11EE">
        <w:tc>
          <w:tcPr>
            <w:tcW w:w="9351" w:type="dxa"/>
            <w:gridSpan w:val="2"/>
          </w:tcPr>
          <w:p w14:paraId="01612FB5" w14:textId="054F4F8D" w:rsidR="00DA5B07" w:rsidRPr="00EB11EE" w:rsidRDefault="00DA5B07" w:rsidP="006E0105">
            <w:pPr>
              <w:spacing w:line="240" w:lineRule="auto"/>
              <w:rPr>
                <w:rFonts w:ascii="Arial" w:hAnsi="Arial" w:cs="Arial"/>
                <w:color w:val="566A6D"/>
              </w:rPr>
            </w:pPr>
            <w:r w:rsidRPr="00C70F17">
              <w:rPr>
                <w:rFonts w:ascii="Arial" w:hAnsi="Arial" w:cs="Arial"/>
                <w:color w:val="566A6D"/>
              </w:rPr>
              <w:t>In what ways</w:t>
            </w:r>
            <w:r w:rsidR="009B5AA1" w:rsidRPr="00C70F17">
              <w:rPr>
                <w:rFonts w:ascii="Arial" w:hAnsi="Arial" w:cs="Arial"/>
                <w:color w:val="566A6D"/>
              </w:rPr>
              <w:t xml:space="preserve"> does this person demonstrate potential for a career in the </w:t>
            </w:r>
            <w:r w:rsidR="006E0105">
              <w:rPr>
                <w:rFonts w:ascii="Arial" w:hAnsi="Arial" w:cs="Arial"/>
                <w:color w:val="566A6D"/>
              </w:rPr>
              <w:t>a</w:t>
            </w:r>
            <w:r w:rsidR="009B5AA1" w:rsidRPr="00C70F17">
              <w:rPr>
                <w:rFonts w:ascii="Arial" w:hAnsi="Arial" w:cs="Arial"/>
                <w:color w:val="566A6D"/>
              </w:rPr>
              <w:t>g-tech machinery industry</w:t>
            </w:r>
            <w:r w:rsidRPr="00C70F17">
              <w:rPr>
                <w:rFonts w:ascii="Arial" w:hAnsi="Arial" w:cs="Arial"/>
                <w:color w:val="566A6D"/>
              </w:rPr>
              <w:t>?</w:t>
            </w:r>
          </w:p>
        </w:tc>
      </w:tr>
      <w:tr w:rsidR="00DA5B07" w14:paraId="2E6B6D36" w14:textId="77777777" w:rsidTr="00EB11EE">
        <w:tc>
          <w:tcPr>
            <w:tcW w:w="9351" w:type="dxa"/>
            <w:gridSpan w:val="2"/>
          </w:tcPr>
          <w:p w14:paraId="4595D17D" w14:textId="77777777" w:rsidR="00DA5B07" w:rsidRPr="00893B55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1F928A02" w14:textId="789FAD35" w:rsidR="00DA5B0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20C4CD9B" w14:textId="51358576" w:rsidR="00EB11EE" w:rsidRDefault="00EB11EE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0D4DED31" w14:textId="77777777" w:rsidR="00EB11EE" w:rsidRPr="00893B55" w:rsidRDefault="00EB11EE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A15DEAF" w14:textId="753D7DCE" w:rsidR="00EB11EE" w:rsidRDefault="00EB11EE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310306F" w14:textId="77777777" w:rsidR="00EB11EE" w:rsidRDefault="00EB11EE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2139B9E2" w14:textId="77777777" w:rsidR="00EB11EE" w:rsidRDefault="00EB11EE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7D4D8CD3" w14:textId="232086B2" w:rsidR="00E760A8" w:rsidRDefault="00E760A8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1DC20E0" w14:textId="77777777" w:rsidR="00E760A8" w:rsidRPr="00893B55" w:rsidRDefault="00E760A8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1059FBE" w14:textId="77777777" w:rsidR="00DA5B07" w:rsidRPr="00893B55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3FCE02C2" w14:textId="77777777" w:rsidR="00DA5B07" w:rsidRPr="00893B55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D4C91EF" w14:textId="77777777" w:rsidR="00DA5B07" w:rsidRDefault="00DA5B07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  <w:p w14:paraId="5D876646" w14:textId="77777777" w:rsidR="00893B55" w:rsidRPr="00893B55" w:rsidRDefault="00893B55" w:rsidP="00FE269A">
            <w:pPr>
              <w:spacing w:line="240" w:lineRule="auto"/>
              <w:rPr>
                <w:rFonts w:ascii="Arial" w:hAnsi="Arial" w:cs="Arial"/>
                <w:color w:val="566A6D"/>
                <w:szCs w:val="24"/>
              </w:rPr>
            </w:pPr>
          </w:p>
        </w:tc>
      </w:tr>
    </w:tbl>
    <w:p w14:paraId="43486DD2" w14:textId="2222B592" w:rsidR="00732522" w:rsidRPr="009A28F6" w:rsidRDefault="00732522" w:rsidP="009A28F6">
      <w:pPr>
        <w:rPr>
          <w:rFonts w:ascii="Arial" w:hAnsi="Arial" w:cs="Arial"/>
          <w:sz w:val="24"/>
          <w:szCs w:val="24"/>
        </w:rPr>
      </w:pPr>
    </w:p>
    <w:sectPr w:rsidR="00732522" w:rsidRPr="009A28F6" w:rsidSect="00117B2F">
      <w:headerReference w:type="first" r:id="rId17"/>
      <w:footerReference w:type="first" r:id="rId18"/>
      <w:pgSz w:w="11906" w:h="16838"/>
      <w:pgMar w:top="1701" w:right="1440" w:bottom="1134" w:left="1276" w:header="6" w:footer="21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19DC4" w14:textId="77777777" w:rsidR="00CC10C5" w:rsidRDefault="00CC10C5" w:rsidP="0099039E">
      <w:pPr>
        <w:spacing w:after="0" w:line="240" w:lineRule="auto"/>
      </w:pPr>
      <w:r>
        <w:separator/>
      </w:r>
    </w:p>
  </w:endnote>
  <w:endnote w:type="continuationSeparator" w:id="0">
    <w:p w14:paraId="7A2C5698" w14:textId="77777777" w:rsidR="00CC10C5" w:rsidRDefault="00CC10C5" w:rsidP="0099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5646697"/>
      <w:docPartObj>
        <w:docPartGallery w:val="Page Numbers (Bottom of Page)"/>
        <w:docPartUnique/>
      </w:docPartObj>
    </w:sdtPr>
    <w:sdtEndPr/>
    <w:sdtContent>
      <w:p w14:paraId="3A4220ED" w14:textId="45F0D0C0" w:rsidR="00BD7008" w:rsidRDefault="009A28F6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71552" behindDoc="1" locked="0" layoutInCell="1" allowOverlap="1" wp14:anchorId="56912AFE" wp14:editId="0BB697FF">
              <wp:simplePos x="0" y="0"/>
              <wp:positionH relativeFrom="page">
                <wp:align>right</wp:align>
              </wp:positionH>
              <wp:positionV relativeFrom="bottomMargin">
                <wp:align>top</wp:align>
              </wp:positionV>
              <wp:extent cx="7553325" cy="901632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Foot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3325" cy="9016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7008">
          <w:t xml:space="preserve">Page | </w:t>
        </w:r>
        <w:r w:rsidR="00BD7008">
          <w:fldChar w:fldCharType="begin"/>
        </w:r>
        <w:r w:rsidR="00BD7008">
          <w:instrText xml:space="preserve"> PAGE   \* MERGEFORMAT </w:instrText>
        </w:r>
        <w:r w:rsidR="00BD7008">
          <w:fldChar w:fldCharType="separate"/>
        </w:r>
        <w:r w:rsidR="00C24661">
          <w:rPr>
            <w:noProof/>
          </w:rPr>
          <w:t>3</w:t>
        </w:r>
        <w:r w:rsidR="00BD7008">
          <w:rPr>
            <w:noProof/>
          </w:rPr>
          <w:fldChar w:fldCharType="end"/>
        </w:r>
        <w:r w:rsidR="00BD7008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546D4" w14:textId="16915590" w:rsidR="00AC74F3" w:rsidRDefault="009A28F6" w:rsidP="00BD7008">
    <w:pPr>
      <w:pStyle w:val="Footer"/>
      <w:jc w:val="right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2E3EC291" wp14:editId="2CE4C473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553325" cy="90163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90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49819243"/>
        <w:docPartObj>
          <w:docPartGallery w:val="Page Numbers (Bottom of Page)"/>
          <w:docPartUnique/>
        </w:docPartObj>
      </w:sdtPr>
      <w:sdtEndPr/>
      <w:sdtContent>
        <w:r w:rsidR="00BD7008">
          <w:t xml:space="preserve">Page | </w:t>
        </w:r>
        <w:r w:rsidR="00BD7008">
          <w:fldChar w:fldCharType="begin"/>
        </w:r>
        <w:r w:rsidR="00BD7008">
          <w:instrText xml:space="preserve"> PAGE   \* MERGEFORMAT </w:instrText>
        </w:r>
        <w:r w:rsidR="00BD7008">
          <w:fldChar w:fldCharType="separate"/>
        </w:r>
        <w:r w:rsidR="00C24661">
          <w:rPr>
            <w:noProof/>
          </w:rPr>
          <w:t>2</w:t>
        </w:r>
        <w:r w:rsidR="00BD7008">
          <w:rPr>
            <w:noProof/>
          </w:rPr>
          <w:fldChar w:fldCharType="end"/>
        </w:r>
        <w:r w:rsidR="00BD7008"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67300" w14:textId="0BBF2F91" w:rsidR="003069BB" w:rsidRDefault="00117B2F" w:rsidP="00BD7008">
    <w:pPr>
      <w:pStyle w:val="Footer"/>
      <w:jc w:val="right"/>
    </w:pPr>
    <w:r>
      <w:rPr>
        <w:noProof/>
        <w:lang w:eastAsia="en-AU"/>
      </w:rPr>
      <w:drawing>
        <wp:anchor distT="0" distB="0" distL="114300" distR="114300" simplePos="0" relativeHeight="251660287" behindDoc="1" locked="0" layoutInCell="1" allowOverlap="1" wp14:anchorId="7B9C7DB3" wp14:editId="3ACD3425">
          <wp:simplePos x="0" y="0"/>
          <wp:positionH relativeFrom="page">
            <wp:posOffset>2540</wp:posOffset>
          </wp:positionH>
          <wp:positionV relativeFrom="margin">
            <wp:posOffset>8339455</wp:posOffset>
          </wp:positionV>
          <wp:extent cx="7557796" cy="336327"/>
          <wp:effectExtent l="0" t="0" r="0" b="698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45" b="32275"/>
                  <a:stretch/>
                </pic:blipFill>
                <pic:spPr bwMode="auto">
                  <a:xfrm>
                    <a:off x="0" y="0"/>
                    <a:ext cx="7557796" cy="3363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7008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73A0C2B" wp14:editId="6B5D8D3B">
          <wp:simplePos x="0" y="0"/>
          <wp:positionH relativeFrom="page">
            <wp:posOffset>238125</wp:posOffset>
          </wp:positionH>
          <wp:positionV relativeFrom="paragraph">
            <wp:posOffset>709295</wp:posOffset>
          </wp:positionV>
          <wp:extent cx="2658110" cy="476250"/>
          <wp:effectExtent l="0" t="0" r="8890" b="0"/>
          <wp:wrapSquare wrapText="bothSides"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66" t="25997" r="62051" b="30676"/>
                  <a:stretch/>
                </pic:blipFill>
                <pic:spPr bwMode="auto">
                  <a:xfrm>
                    <a:off x="0" y="0"/>
                    <a:ext cx="265811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7008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7961AF28" wp14:editId="7764A6BD">
          <wp:simplePos x="0" y="0"/>
          <wp:positionH relativeFrom="page">
            <wp:posOffset>2990215</wp:posOffset>
          </wp:positionH>
          <wp:positionV relativeFrom="paragraph">
            <wp:posOffset>765810</wp:posOffset>
          </wp:positionV>
          <wp:extent cx="1190625" cy="484505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95" t="23788" r="4409" b="18062"/>
                  <a:stretch/>
                </pic:blipFill>
                <pic:spPr bwMode="auto">
                  <a:xfrm>
                    <a:off x="0" y="0"/>
                    <a:ext cx="119062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3FA2EB4D" wp14:editId="23E08540">
          <wp:simplePos x="0" y="0"/>
          <wp:positionH relativeFrom="column">
            <wp:posOffset>3413760</wp:posOffset>
          </wp:positionH>
          <wp:positionV relativeFrom="paragraph">
            <wp:posOffset>688340</wp:posOffset>
          </wp:positionV>
          <wp:extent cx="2008505" cy="56070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505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2759BDC2" wp14:editId="6C067516">
          <wp:simplePos x="0" y="0"/>
          <wp:positionH relativeFrom="column">
            <wp:posOffset>5516880</wp:posOffset>
          </wp:positionH>
          <wp:positionV relativeFrom="paragraph">
            <wp:posOffset>724652</wp:posOffset>
          </wp:positionV>
          <wp:extent cx="911860" cy="457200"/>
          <wp:effectExtent l="0" t="0" r="254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86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103575905"/>
        <w:docPartObj>
          <w:docPartGallery w:val="Page Numbers (Bottom of Page)"/>
          <w:docPartUnique/>
        </w:docPartObj>
      </w:sdtPr>
      <w:sdtEndPr/>
      <w:sdtContent>
        <w:r w:rsidR="003069BB">
          <w:t xml:space="preserve">Page | </w:t>
        </w:r>
        <w:r w:rsidR="003069BB">
          <w:fldChar w:fldCharType="begin"/>
        </w:r>
        <w:r w:rsidR="003069BB">
          <w:instrText xml:space="preserve"> PAGE   \* MERGEFORMAT </w:instrText>
        </w:r>
        <w:r w:rsidR="003069BB">
          <w:fldChar w:fldCharType="separate"/>
        </w:r>
        <w:r w:rsidR="00C24661">
          <w:rPr>
            <w:noProof/>
          </w:rPr>
          <w:t>4</w:t>
        </w:r>
        <w:r w:rsidR="003069BB">
          <w:rPr>
            <w:noProof/>
          </w:rPr>
          <w:fldChar w:fldCharType="end"/>
        </w:r>
        <w:r w:rsidR="003069BB"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95122" w14:textId="77777777" w:rsidR="00CC10C5" w:rsidRDefault="00CC10C5" w:rsidP="0099039E">
      <w:pPr>
        <w:spacing w:after="0" w:line="240" w:lineRule="auto"/>
      </w:pPr>
      <w:r>
        <w:separator/>
      </w:r>
    </w:p>
  </w:footnote>
  <w:footnote w:type="continuationSeparator" w:id="0">
    <w:p w14:paraId="6E284B2E" w14:textId="77777777" w:rsidR="00CC10C5" w:rsidRDefault="00CC10C5" w:rsidP="00990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B2DCB" w14:textId="77777777" w:rsidR="00827AAE" w:rsidRPr="00827AAE" w:rsidRDefault="00827AAE" w:rsidP="009D785E">
    <w:pPr>
      <w:pStyle w:val="Header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4B90C" w14:textId="1A037A07" w:rsidR="00BD7008" w:rsidRDefault="005B1CA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68DB9B6F" wp14:editId="4C127FB9">
          <wp:simplePos x="0" y="0"/>
          <wp:positionH relativeFrom="page">
            <wp:align>right</wp:align>
          </wp:positionH>
          <wp:positionV relativeFrom="paragraph">
            <wp:posOffset>166007</wp:posOffset>
          </wp:positionV>
          <wp:extent cx="7592654" cy="165898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 document_header 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654" cy="1658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531E">
      <w:rPr>
        <w:noProof/>
        <w:lang w:eastAsia="en-AU"/>
      </w:rPr>
      <w:drawing>
        <wp:anchor distT="0" distB="0" distL="114300" distR="114300" simplePos="0" relativeHeight="251667456" behindDoc="0" locked="0" layoutInCell="1" allowOverlap="1" wp14:anchorId="3B09E58B" wp14:editId="4838E426">
          <wp:simplePos x="0" y="0"/>
          <wp:positionH relativeFrom="page">
            <wp:align>left</wp:align>
          </wp:positionH>
          <wp:positionV relativeFrom="paragraph">
            <wp:posOffset>6464</wp:posOffset>
          </wp:positionV>
          <wp:extent cx="7553778" cy="23630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332"/>
                  <a:stretch/>
                </pic:blipFill>
                <pic:spPr bwMode="auto">
                  <a:xfrm>
                    <a:off x="0" y="0"/>
                    <a:ext cx="7553778" cy="236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BC971" w14:textId="52E0ED7B" w:rsidR="009332D2" w:rsidRDefault="009332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C78BE" w14:textId="4426F6B6" w:rsidR="00E760A8" w:rsidRDefault="00E760A8">
    <w:pPr>
      <w:pStyle w:val="Header"/>
      <w:jc w:val="right"/>
    </w:pPr>
  </w:p>
  <w:p w14:paraId="1A70DDD4" w14:textId="77777777" w:rsidR="00E760A8" w:rsidRDefault="00E760A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6B213" w14:textId="0D3102AB" w:rsidR="00E760A8" w:rsidRDefault="00E760A8">
    <w:pPr>
      <w:pStyle w:val="Header"/>
      <w:jc w:val="right"/>
    </w:pPr>
  </w:p>
  <w:p w14:paraId="59EA7132" w14:textId="77777777" w:rsidR="00E760A8" w:rsidRDefault="00E76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F7D10"/>
    <w:multiLevelType w:val="hybridMultilevel"/>
    <w:tmpl w:val="58C887D0"/>
    <w:lvl w:ilvl="0" w:tplc="6D361810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C86A81"/>
    <w:multiLevelType w:val="hybridMultilevel"/>
    <w:tmpl w:val="4EEC2B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951"/>
    <w:rsid w:val="00030D7B"/>
    <w:rsid w:val="0005531E"/>
    <w:rsid w:val="0008201D"/>
    <w:rsid w:val="000F28FD"/>
    <w:rsid w:val="00105C06"/>
    <w:rsid w:val="00117B2F"/>
    <w:rsid w:val="00133FF8"/>
    <w:rsid w:val="00160244"/>
    <w:rsid w:val="00175137"/>
    <w:rsid w:val="00192D35"/>
    <w:rsid w:val="001C1644"/>
    <w:rsid w:val="00244A4D"/>
    <w:rsid w:val="00246E34"/>
    <w:rsid w:val="002715D6"/>
    <w:rsid w:val="002F2B29"/>
    <w:rsid w:val="003069BB"/>
    <w:rsid w:val="00335512"/>
    <w:rsid w:val="00341709"/>
    <w:rsid w:val="00352DB4"/>
    <w:rsid w:val="003A4359"/>
    <w:rsid w:val="003C365F"/>
    <w:rsid w:val="003E44C0"/>
    <w:rsid w:val="00466274"/>
    <w:rsid w:val="004A61C8"/>
    <w:rsid w:val="004C0AC7"/>
    <w:rsid w:val="00557DC4"/>
    <w:rsid w:val="0059575F"/>
    <w:rsid w:val="005A512F"/>
    <w:rsid w:val="005B123F"/>
    <w:rsid w:val="005B1CA1"/>
    <w:rsid w:val="005C5951"/>
    <w:rsid w:val="00614620"/>
    <w:rsid w:val="00637934"/>
    <w:rsid w:val="00643566"/>
    <w:rsid w:val="006E0105"/>
    <w:rsid w:val="006E1615"/>
    <w:rsid w:val="00701920"/>
    <w:rsid w:val="00732522"/>
    <w:rsid w:val="00783380"/>
    <w:rsid w:val="007A2C42"/>
    <w:rsid w:val="007C6B3C"/>
    <w:rsid w:val="00827AAE"/>
    <w:rsid w:val="00837F03"/>
    <w:rsid w:val="00893B55"/>
    <w:rsid w:val="008A684B"/>
    <w:rsid w:val="008D4D35"/>
    <w:rsid w:val="008F6615"/>
    <w:rsid w:val="009332D2"/>
    <w:rsid w:val="0094695C"/>
    <w:rsid w:val="00964C9B"/>
    <w:rsid w:val="0099039E"/>
    <w:rsid w:val="009A28F6"/>
    <w:rsid w:val="009B5AA1"/>
    <w:rsid w:val="009B66AC"/>
    <w:rsid w:val="009D785E"/>
    <w:rsid w:val="00A24C26"/>
    <w:rsid w:val="00A47442"/>
    <w:rsid w:val="00A735A7"/>
    <w:rsid w:val="00A74FDA"/>
    <w:rsid w:val="00A965CA"/>
    <w:rsid w:val="00AC74F3"/>
    <w:rsid w:val="00B448A4"/>
    <w:rsid w:val="00B5681A"/>
    <w:rsid w:val="00B752AA"/>
    <w:rsid w:val="00B75C01"/>
    <w:rsid w:val="00B76098"/>
    <w:rsid w:val="00BD7008"/>
    <w:rsid w:val="00BF32BC"/>
    <w:rsid w:val="00BF653E"/>
    <w:rsid w:val="00C021D6"/>
    <w:rsid w:val="00C24661"/>
    <w:rsid w:val="00C70F17"/>
    <w:rsid w:val="00C92E13"/>
    <w:rsid w:val="00CC10C5"/>
    <w:rsid w:val="00D0466F"/>
    <w:rsid w:val="00D33B7A"/>
    <w:rsid w:val="00D35925"/>
    <w:rsid w:val="00D91515"/>
    <w:rsid w:val="00DA5B07"/>
    <w:rsid w:val="00E05086"/>
    <w:rsid w:val="00E514CB"/>
    <w:rsid w:val="00E55374"/>
    <w:rsid w:val="00E67D7F"/>
    <w:rsid w:val="00E760A8"/>
    <w:rsid w:val="00E86DA6"/>
    <w:rsid w:val="00EA3997"/>
    <w:rsid w:val="00EB11EE"/>
    <w:rsid w:val="00EC7D9D"/>
    <w:rsid w:val="00EE3016"/>
    <w:rsid w:val="00F21323"/>
    <w:rsid w:val="00F31D13"/>
    <w:rsid w:val="00F9022F"/>
    <w:rsid w:val="00FB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0EBDE141"/>
  <w15:docId w15:val="{26BAF8BD-37C3-4A12-B46E-B4565A0D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39E"/>
  </w:style>
  <w:style w:type="paragraph" w:styleId="Footer">
    <w:name w:val="footer"/>
    <w:basedOn w:val="Normal"/>
    <w:link w:val="FooterChar"/>
    <w:uiPriority w:val="99"/>
    <w:unhideWhenUsed/>
    <w:rsid w:val="00990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39E"/>
  </w:style>
  <w:style w:type="paragraph" w:styleId="BalloonText">
    <w:name w:val="Balloon Text"/>
    <w:basedOn w:val="Normal"/>
    <w:link w:val="BalloonTextChar"/>
    <w:uiPriority w:val="99"/>
    <w:semiHidden/>
    <w:unhideWhenUsed/>
    <w:rsid w:val="0099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03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5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59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2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uresk@dtwd.wa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1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3007844\Desktop\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987B445325A24A8A4B1570D962DC19" ma:contentTypeVersion="0" ma:contentTypeDescription="Create a new document." ma:contentTypeScope="" ma:versionID="a5ae8013430a532c99c37cfe16b0df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E7ACF-35E3-40C5-AE5B-155B349D5A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237D12-499C-45DA-A032-1A0B67F1EECE}">
  <ds:schemaRefs>
    <ds:schemaRef ds:uri="http://www.w3.org/XML/1998/namespace"/>
    <ds:schemaRef ds:uri="dd5d6001-fde4-4bf2-a003-698fe31ddbf6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94149D1-070D-4D89-B835-07B8DD9A9217}"/>
</file>

<file path=customXml/itemProps4.xml><?xml version="1.0" encoding="utf-8"?>
<ds:datastoreItem xmlns:ds="http://schemas.openxmlformats.org/officeDocument/2006/customXml" ds:itemID="{83B872D1-C89F-46A2-AF8A-E39E8972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</Template>
  <TotalTime>1</TotalTime>
  <Pages>4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DTWD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 Papalia</dc:creator>
  <cp:lastModifiedBy>Kirstie Swan</cp:lastModifiedBy>
  <cp:revision>2</cp:revision>
  <cp:lastPrinted>2015-05-22T06:39:00Z</cp:lastPrinted>
  <dcterms:created xsi:type="dcterms:W3CDTF">2020-07-30T01:55:00Z</dcterms:created>
  <dcterms:modified xsi:type="dcterms:W3CDTF">2020-07-30T01:55:00Z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0x010100E6987B445325A24A8A4B1570D962DC19</vt:lpwstr>
  </property>
</Properties>
</file>